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6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for overordnede layout for løbeseddel"/>
      </w:tblPr>
      <w:tblGrid>
        <w:gridCol w:w="6066"/>
        <w:gridCol w:w="144"/>
        <w:gridCol w:w="3456"/>
      </w:tblGrid>
      <w:tr w:rsidR="000769C1" w:rsidRPr="00F41A72" w14:paraId="168AF5BA" w14:textId="77777777" w:rsidTr="007E5D7C">
        <w:trPr>
          <w:trHeight w:hRule="exact" w:val="14743"/>
          <w:jc w:val="center"/>
        </w:trPr>
        <w:tc>
          <w:tcPr>
            <w:tcW w:w="6066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hold i løbesedlens brødtekst"/>
            </w:tblPr>
            <w:tblGrid>
              <w:gridCol w:w="6066"/>
            </w:tblGrid>
            <w:tr w:rsidR="000769C1" w14:paraId="4ED1D36E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58B264CC" w14:textId="74481A2D" w:rsidR="000769C1" w:rsidRDefault="00D13D25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1" locked="0" layoutInCell="1" allowOverlap="1" wp14:anchorId="0D212D42" wp14:editId="22BCF8C8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3905250</wp:posOffset>
                            </wp:positionV>
                            <wp:extent cx="3848100" cy="635"/>
                            <wp:effectExtent l="0" t="0" r="0" b="0"/>
                            <wp:wrapTight wrapText="bothSides">
                              <wp:wrapPolygon edited="0">
                                <wp:start x="0" y="0"/>
                                <wp:lineTo x="0" y="21600"/>
                                <wp:lineTo x="21600" y="21600"/>
                                <wp:lineTo x="21600" y="0"/>
                              </wp:wrapPolygon>
                            </wp:wrapTight>
                            <wp:docPr id="11" name="Tekstfelt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0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30ED35" w14:textId="14400485" w:rsidR="00D13D25" w:rsidRPr="001304D8" w:rsidRDefault="00D13D25" w:rsidP="00D13D25">
                                        <w:pPr>
                                          <w:pStyle w:val="Billedtekst"/>
                                          <w:rPr>
                                            <w:noProof/>
                                            <w:sz w:val="32"/>
                                            <w:szCs w:val="32"/>
                                          </w:rPr>
                                        </w:pPr>
                                        <w:proofErr w:type="spellStart"/>
                                        <w:r w:rsidRPr="001304D8">
                                          <w:rPr>
                                            <w:sz w:val="32"/>
                                            <w:szCs w:val="32"/>
                                          </w:rPr>
                                          <w:t>Cocoon</w:t>
                                        </w:r>
                                        <w:proofErr w:type="spellEnd"/>
                                        <w:r w:rsidRPr="001304D8">
                                          <w:rPr>
                                            <w:sz w:val="32"/>
                                            <w:szCs w:val="32"/>
                                          </w:rPr>
                                          <w:t xml:space="preserve"> Cardigan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D212D4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kstfelt 11" o:spid="_x0000_s1026" type="#_x0000_t202" style="position:absolute;margin-left:.3pt;margin-top:307.5pt;width:303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" stroked="f">
                            <v:textbox style="mso-fit-shape-to-text:t" inset="0,0,0,0">
                              <w:txbxContent>
                                <w:p w14:paraId="4930ED35" w14:textId="14400485" w:rsidR="00D13D25" w:rsidRPr="001304D8" w:rsidRDefault="00D13D25" w:rsidP="00D13D25">
                                  <w:pPr>
                                    <w:pStyle w:val="Billedtekst"/>
                                    <w:rPr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1304D8">
                                    <w:rPr>
                                      <w:sz w:val="32"/>
                                      <w:szCs w:val="32"/>
                                    </w:rPr>
                                    <w:t>Cocoon</w:t>
                                  </w:r>
                                  <w:proofErr w:type="spellEnd"/>
                                  <w:r w:rsidRPr="001304D8">
                                    <w:rPr>
                                      <w:sz w:val="32"/>
                                      <w:szCs w:val="32"/>
                                    </w:rPr>
                                    <w:t xml:space="preserve"> Cardigan </w: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  <w:r w:rsidR="00E0390A" w:rsidRPr="00E0390A"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 wp14:anchorId="28B7F438" wp14:editId="58E3B774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0</wp:posOffset>
                        </wp:positionV>
                        <wp:extent cx="3848100" cy="3848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93"/>
                            <wp:lineTo x="21493" y="21493"/>
                            <wp:lineTo x="21493" y="0"/>
                            <wp:lineTo x="0" y="0"/>
                          </wp:wrapPolygon>
                        </wp:wrapTight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0" cy="384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769C1" w14:paraId="108710A6" w14:textId="77777777" w:rsidTr="007477BA">
              <w:trPr>
                <w:trHeight w:hRule="exact" w:val="6120"/>
              </w:trPr>
              <w:tc>
                <w:tcPr>
                  <w:tcW w:w="7200" w:type="dxa"/>
                </w:tcPr>
                <w:p w14:paraId="62A8FD53" w14:textId="77777777" w:rsidR="000769C1" w:rsidRPr="00525D2D" w:rsidRDefault="007E5D7C">
                  <w:pPr>
                    <w:pStyle w:val="Undertitel"/>
                    <w:rPr>
                      <w:color w:val="EC6814" w:themeColor="accent4"/>
                      <w:sz w:val="52"/>
                      <w:szCs w:val="52"/>
                    </w:rPr>
                  </w:pPr>
                  <w:r w:rsidRPr="00525D2D">
                    <w:rPr>
                      <w:color w:val="EC6814" w:themeColor="accent4"/>
                      <w:sz w:val="52"/>
                      <w:szCs w:val="52"/>
                    </w:rPr>
                    <w:t>vinterprojekt i strikkecafeen:</w:t>
                  </w:r>
                </w:p>
                <w:p w14:paraId="080B353E" w14:textId="68944347" w:rsidR="000769C1" w:rsidRPr="001942E5" w:rsidRDefault="007E5D7C">
                  <w:pPr>
                    <w:pStyle w:val="Titel"/>
                    <w:rPr>
                      <w:sz w:val="36"/>
                      <w:szCs w:val="36"/>
                    </w:rPr>
                  </w:pPr>
                  <w:r w:rsidRPr="001942E5">
                    <w:rPr>
                      <w:sz w:val="36"/>
                      <w:szCs w:val="36"/>
                    </w:rPr>
                    <w:t>STRIK E</w:t>
                  </w:r>
                  <w:r w:rsidR="00AC4697" w:rsidRPr="001942E5">
                    <w:rPr>
                      <w:sz w:val="36"/>
                      <w:szCs w:val="36"/>
                    </w:rPr>
                    <w:t>n</w:t>
                  </w:r>
                  <w:r w:rsidRPr="001942E5">
                    <w:rPr>
                      <w:sz w:val="36"/>
                      <w:szCs w:val="36"/>
                    </w:rPr>
                    <w:t xml:space="preserve"> </w:t>
                  </w:r>
                  <w:r w:rsidR="001942E5">
                    <w:rPr>
                      <w:sz w:val="36"/>
                      <w:szCs w:val="36"/>
                    </w:rPr>
                    <w:t xml:space="preserve">sweater </w:t>
                  </w:r>
                  <w:r w:rsidR="00364B91">
                    <w:rPr>
                      <w:sz w:val="36"/>
                      <w:szCs w:val="36"/>
                    </w:rPr>
                    <w:t xml:space="preserve">med snonínger </w:t>
                  </w:r>
                  <w:r w:rsidR="001942E5">
                    <w:rPr>
                      <w:sz w:val="36"/>
                      <w:szCs w:val="36"/>
                    </w:rPr>
                    <w:t xml:space="preserve">i </w:t>
                  </w:r>
                  <w:r w:rsidR="00ED2C80" w:rsidRPr="001942E5">
                    <w:rPr>
                      <w:sz w:val="36"/>
                      <w:szCs w:val="36"/>
                    </w:rPr>
                    <w:t>6</w:t>
                  </w:r>
                  <w:r w:rsidR="00AC4697" w:rsidRPr="001942E5">
                    <w:rPr>
                      <w:sz w:val="36"/>
                      <w:szCs w:val="36"/>
                    </w:rPr>
                    <w:t xml:space="preserve"> </w:t>
                  </w:r>
                  <w:r w:rsidRPr="001942E5">
                    <w:rPr>
                      <w:sz w:val="36"/>
                      <w:szCs w:val="36"/>
                    </w:rPr>
                    <w:t>SEKTIONER</w:t>
                  </w:r>
                </w:p>
                <w:p w14:paraId="31064811" w14:textId="5B22AC0D" w:rsidR="00F41A72" w:rsidRDefault="001942E5" w:rsidP="00EC19A8">
                  <w:pPr>
                    <w:pStyle w:val="Overskrift1"/>
                  </w:pPr>
                  <w:r>
                    <w:t xml:space="preserve">Der findes </w:t>
                  </w:r>
                  <w:r w:rsidR="00364B91">
                    <w:t>3</w:t>
                  </w:r>
                  <w:r>
                    <w:t xml:space="preserve"> modeller at vælge imellem: </w:t>
                  </w:r>
                </w:p>
                <w:p w14:paraId="73DFDC83" w14:textId="1F0C3512" w:rsidR="006012F8" w:rsidRPr="0016582E" w:rsidRDefault="00364B91" w:rsidP="006012F8">
                  <w:pPr>
                    <w:pStyle w:val="Listeafsnit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Cocoon</w:t>
                  </w:r>
                  <w:proofErr w:type="spellEnd"/>
                  <w:r w:rsidR="000B04E2">
                    <w:rPr>
                      <w:sz w:val="36"/>
                      <w:szCs w:val="36"/>
                    </w:rPr>
                    <w:t xml:space="preserve"> Cardigan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643B78">
                    <w:rPr>
                      <w:sz w:val="36"/>
                      <w:szCs w:val="36"/>
                    </w:rPr>
                    <w:t>fra</w:t>
                  </w:r>
                  <w:r>
                    <w:rPr>
                      <w:sz w:val="36"/>
                      <w:szCs w:val="36"/>
                    </w:rPr>
                    <w:t xml:space="preserve"> Anne Ventzel</w:t>
                  </w:r>
                </w:p>
                <w:p w14:paraId="7F84FAB3" w14:textId="1C5BE17D" w:rsidR="006012F8" w:rsidRDefault="00643B78" w:rsidP="006012F8">
                  <w:pPr>
                    <w:pStyle w:val="Listeafsnit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Flettegenser fra Sandnes Garn</w:t>
                  </w:r>
                </w:p>
                <w:p w14:paraId="0BE63D46" w14:textId="0888474B" w:rsidR="00643B78" w:rsidRPr="0016582E" w:rsidRDefault="00643B78" w:rsidP="006012F8">
                  <w:pPr>
                    <w:pStyle w:val="Listeafsnit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Bluse med snoninger på bærestykket fra </w:t>
                  </w:r>
                  <w:proofErr w:type="spellStart"/>
                  <w:r>
                    <w:rPr>
                      <w:sz w:val="36"/>
                      <w:szCs w:val="36"/>
                    </w:rPr>
                    <w:t>Onion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szCs w:val="36"/>
                    </w:rPr>
                    <w:t>Knit</w:t>
                  </w:r>
                  <w:proofErr w:type="spellEnd"/>
                </w:p>
                <w:p w14:paraId="59078506" w14:textId="4C3D2AB8" w:rsidR="000F3DA9" w:rsidRPr="000F3DA9" w:rsidRDefault="000F3DA9"/>
              </w:tc>
            </w:tr>
            <w:tr w:rsidR="000769C1" w14:paraId="2BCC8959" w14:textId="77777777" w:rsidTr="007477BA">
              <w:trPr>
                <w:trHeight w:hRule="exact" w:val="1423"/>
              </w:trPr>
              <w:tc>
                <w:tcPr>
                  <w:tcW w:w="7200" w:type="dxa"/>
                  <w:vAlign w:val="bottom"/>
                </w:tcPr>
                <w:p w14:paraId="28965F23" w14:textId="21FA7CF0" w:rsidR="00EC19A8" w:rsidRPr="0062141A" w:rsidRDefault="00F41A72">
                  <w:pPr>
                    <w:rPr>
                      <w:sz w:val="28"/>
                      <w:szCs w:val="28"/>
                    </w:rPr>
                  </w:pPr>
                  <w:r w:rsidRPr="0062141A">
                    <w:rPr>
                      <w:noProof/>
                      <w:sz w:val="28"/>
                      <w:szCs w:val="28"/>
                      <w:lang w:eastAsia="da-DK"/>
                    </w:rPr>
                    <w:drawing>
                      <wp:anchor distT="0" distB="0" distL="114300" distR="114300" simplePos="0" relativeHeight="251661312" behindDoc="0" locked="0" layoutInCell="1" allowOverlap="1" wp14:anchorId="779A517F" wp14:editId="68B9B752">
                        <wp:simplePos x="0" y="0"/>
                        <wp:positionH relativeFrom="column">
                          <wp:posOffset>1682115</wp:posOffset>
                        </wp:positionH>
                        <wp:positionV relativeFrom="paragraph">
                          <wp:posOffset>1292225</wp:posOffset>
                        </wp:positionV>
                        <wp:extent cx="1346200" cy="773430"/>
                        <wp:effectExtent l="0" t="0" r="0" b="0"/>
                        <wp:wrapSquare wrapText="bothSides"/>
                        <wp:docPr id="3" name="Billede 3" descr="C:\Users\Inge Line\AppData\Local\Microsoft\Windows\Temporary Internet Files\Content.Outlook\5HVSHRQR\ButikFjordblink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ge Line\AppData\Local\Microsoft\Windows\Temporary Internet Files\Content.Outlook\5HVSHRQR\ButikFjordblink_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773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62141A">
                    <w:rPr>
                      <w:noProof/>
                      <w:sz w:val="28"/>
                      <w:szCs w:val="28"/>
                      <w:lang w:eastAsia="da-DK"/>
                    </w:rPr>
                    <w:drawing>
                      <wp:anchor distT="0" distB="0" distL="114300" distR="114300" simplePos="0" relativeHeight="251659264" behindDoc="0" locked="0" layoutInCell="1" allowOverlap="1" wp14:anchorId="7D05C64A" wp14:editId="6195086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888365</wp:posOffset>
                        </wp:positionV>
                        <wp:extent cx="2044700" cy="2640330"/>
                        <wp:effectExtent l="0" t="0" r="0" b="0"/>
                        <wp:wrapSquare wrapText="bothSides"/>
                        <wp:docPr id="2" name="Billede 2" descr="C:\Users\Inge Line\AppData\Local\Microsoft\Windows\Temporary Internet Files\Content.Outlook\5HVSHRQR\ButikFjordblink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ge Line\AppData\Local\Microsoft\Windows\Temporary Internet Files\Content.Outlook\5HVSHRQR\ButikFjordblink_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2640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C19A8" w:rsidRPr="0062141A">
                    <w:rPr>
                      <w:sz w:val="28"/>
                      <w:szCs w:val="28"/>
                    </w:rPr>
                    <w:t xml:space="preserve">Sidste aften på </w:t>
                  </w:r>
                  <w:r w:rsidR="00ED2C80" w:rsidRPr="0062141A">
                    <w:rPr>
                      <w:sz w:val="28"/>
                      <w:szCs w:val="28"/>
                    </w:rPr>
                    <w:t>6</w:t>
                  </w:r>
                  <w:r w:rsidR="00EC19A8" w:rsidRPr="0062141A">
                    <w:rPr>
                      <w:sz w:val="28"/>
                      <w:szCs w:val="28"/>
                    </w:rPr>
                    <w:t xml:space="preserve">. sektion trækkes der lod blandt alle fremmødte, der har deltaget </w:t>
                  </w:r>
                  <w:r w:rsidR="00AC4697" w:rsidRPr="0062141A">
                    <w:rPr>
                      <w:sz w:val="28"/>
                      <w:szCs w:val="28"/>
                    </w:rPr>
                    <w:t xml:space="preserve">og gennemført projektet, om en </w:t>
                  </w:r>
                  <w:r w:rsidR="00861FAB" w:rsidRPr="0062141A">
                    <w:rPr>
                      <w:sz w:val="28"/>
                      <w:szCs w:val="28"/>
                    </w:rPr>
                    <w:t xml:space="preserve">lille </w:t>
                  </w:r>
                  <w:r w:rsidR="006012F8" w:rsidRPr="0062141A">
                    <w:rPr>
                      <w:sz w:val="28"/>
                      <w:szCs w:val="28"/>
                    </w:rPr>
                    <w:t>gave fra butikken</w:t>
                  </w:r>
                  <w:r w:rsidR="00861FAB" w:rsidRPr="0062141A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60BDE7AF" w14:textId="77777777" w:rsidR="000769C1" w:rsidRDefault="000769C1"/>
        </w:tc>
        <w:tc>
          <w:tcPr>
            <w:tcW w:w="144" w:type="dxa"/>
          </w:tcPr>
          <w:p w14:paraId="706E01EF" w14:textId="77777777" w:rsidR="000769C1" w:rsidRDefault="000769C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et for margentekst på løbeseddel"/>
            </w:tblPr>
            <w:tblGrid>
              <w:gridCol w:w="3456"/>
            </w:tblGrid>
            <w:tr w:rsidR="000769C1" w:rsidRPr="00785CBD" w14:paraId="23C78099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474D141A" w14:textId="77777777" w:rsidR="000769C1" w:rsidRDefault="00452827" w:rsidP="00452827">
                  <w:pPr>
                    <w:pStyle w:val="Overskrift2"/>
                    <w:jc w:val="left"/>
                  </w:pPr>
                  <w:r>
                    <w:t xml:space="preserve">VELKOMMEN TIL </w:t>
                  </w:r>
                  <w:r w:rsidR="001735FB">
                    <w:t>OPSTARTS</w:t>
                  </w:r>
                  <w:r>
                    <w:t>AFTEN</w:t>
                  </w:r>
                  <w:r w:rsidR="00711C0D">
                    <w:t>:</w:t>
                  </w:r>
                </w:p>
                <w:p w14:paraId="73090109" w14:textId="77777777" w:rsidR="007E5D7C" w:rsidRPr="007E5D7C" w:rsidRDefault="007E5D7C" w:rsidP="007E5D7C">
                  <w:pPr>
                    <w:pStyle w:val="Linje"/>
                  </w:pPr>
                  <w:r>
                    <w:t>T</w:t>
                  </w:r>
                </w:p>
                <w:p w14:paraId="3B799D12" w14:textId="77777777" w:rsidR="000769C1" w:rsidRDefault="007E5D7C">
                  <w:pPr>
                    <w:pStyle w:val="Linje"/>
                  </w:pPr>
                  <w:r>
                    <w:t>T</w:t>
                  </w:r>
                </w:p>
                <w:p w14:paraId="438B9D78" w14:textId="7CD26C23" w:rsidR="000769C1" w:rsidRDefault="007E5D7C">
                  <w:pPr>
                    <w:pStyle w:val="Overskrift2"/>
                  </w:pPr>
                  <w:r>
                    <w:t xml:space="preserve">TORSDAG DEN </w:t>
                  </w:r>
                  <w:r w:rsidR="000F3DA9">
                    <w:t>2</w:t>
                  </w:r>
                  <w:r w:rsidR="00E81695">
                    <w:t>2</w:t>
                  </w:r>
                  <w:r>
                    <w:t xml:space="preserve">. </w:t>
                  </w:r>
                  <w:r w:rsidR="000F3DA9">
                    <w:t>SEPTEM</w:t>
                  </w:r>
                  <w:r w:rsidR="001735FB">
                    <w:t>BER</w:t>
                  </w:r>
                  <w:r>
                    <w:t xml:space="preserve"> 20</w:t>
                  </w:r>
                  <w:r w:rsidR="006012F8">
                    <w:t>2</w:t>
                  </w:r>
                  <w:r w:rsidR="00E81695">
                    <w:t>2</w:t>
                  </w:r>
                  <w:r>
                    <w:t xml:space="preserve"> KL. 19.00-21.30</w:t>
                  </w:r>
                </w:p>
                <w:p w14:paraId="5E24EDF1" w14:textId="77777777" w:rsidR="000769C1" w:rsidRDefault="000769C1">
                  <w:pPr>
                    <w:pStyle w:val="Linje"/>
                  </w:pPr>
                </w:p>
                <w:p w14:paraId="49C91F3A" w14:textId="70925E8E" w:rsidR="000769C1" w:rsidRDefault="007E5D7C">
                  <w:pPr>
                    <w:pStyle w:val="Overskrift2"/>
                  </w:pPr>
                  <w:r>
                    <w:t xml:space="preserve">Her udvælges </w:t>
                  </w:r>
                  <w:r w:rsidR="00785CBD">
                    <w:t xml:space="preserve">model, garn og </w:t>
                  </w:r>
                  <w:r>
                    <w:t xml:space="preserve">farver til </w:t>
                  </w:r>
                  <w:r w:rsidR="006012F8">
                    <w:t>sweateren</w:t>
                  </w:r>
                  <w:r>
                    <w:t xml:space="preserve"> </w:t>
                  </w:r>
                </w:p>
                <w:p w14:paraId="43BFC465" w14:textId="77777777" w:rsidR="000769C1" w:rsidRDefault="000769C1">
                  <w:pPr>
                    <w:pStyle w:val="Linje"/>
                  </w:pPr>
                </w:p>
                <w:p w14:paraId="2EDE25BE" w14:textId="15FCEF6D" w:rsidR="007E5D7C" w:rsidRDefault="007E5D7C">
                  <w:pPr>
                    <w:pStyle w:val="Overskrift2"/>
                  </w:pPr>
                  <w:r>
                    <w:t>Pris for deltagelse pr</w:t>
                  </w:r>
                  <w:r w:rsidR="001735FB">
                    <w:t>.</w:t>
                  </w:r>
                  <w:r>
                    <w:t xml:space="preserve"> gang er </w:t>
                  </w:r>
                  <w:r w:rsidR="00AC4697">
                    <w:t>3</w:t>
                  </w:r>
                  <w:r w:rsidR="00E81695">
                    <w:t>5</w:t>
                  </w:r>
                  <w:r>
                    <w:t xml:space="preserve">,- kr. </w:t>
                  </w:r>
                </w:p>
                <w:p w14:paraId="1B5AB5B4" w14:textId="19C9E9BC" w:rsidR="000769C1" w:rsidRDefault="00525D2D">
                  <w:pPr>
                    <w:pStyle w:val="Overskrift2"/>
                  </w:pPr>
                  <w:proofErr w:type="spellStart"/>
                  <w:r>
                    <w:t>i</w:t>
                  </w:r>
                  <w:r w:rsidR="00AC4697">
                    <w:t>ncl</w:t>
                  </w:r>
                  <w:proofErr w:type="spellEnd"/>
                  <w:r w:rsidR="00AC4697">
                    <w:t xml:space="preserve">. </w:t>
                  </w:r>
                  <w:r w:rsidR="007E5D7C">
                    <w:t xml:space="preserve">kaffe og hjemmebag </w:t>
                  </w:r>
                  <w:r>
                    <w:t>+ køb af garn</w:t>
                  </w:r>
                  <w:r w:rsidR="00E81695">
                    <w:t xml:space="preserve"> og opskrift</w:t>
                  </w:r>
                </w:p>
                <w:p w14:paraId="01F97F67" w14:textId="77777777" w:rsidR="000769C1" w:rsidRDefault="000769C1">
                  <w:pPr>
                    <w:pStyle w:val="Linje"/>
                  </w:pPr>
                </w:p>
                <w:p w14:paraId="5B99510F" w14:textId="447127AE" w:rsidR="000769C1" w:rsidRPr="001942E5" w:rsidRDefault="000769C1">
                  <w:pPr>
                    <w:pStyle w:val="Overskrift2"/>
                  </w:pPr>
                </w:p>
              </w:tc>
            </w:tr>
            <w:tr w:rsidR="000769C1" w:rsidRPr="00785CBD" w14:paraId="2562A795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379D3763" w14:textId="77777777" w:rsidR="000769C1" w:rsidRPr="001942E5" w:rsidRDefault="000769C1"/>
              </w:tc>
            </w:tr>
            <w:tr w:rsidR="000769C1" w:rsidRPr="00F41A72" w14:paraId="2A6806D1" w14:textId="77777777" w:rsidTr="007477BA">
              <w:trPr>
                <w:trHeight w:hRule="exact" w:val="3798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54C3D811" w14:textId="77777777" w:rsidR="000769C1" w:rsidRDefault="00711C0D">
                  <w:pPr>
                    <w:pStyle w:val="Overskrift3"/>
                  </w:pPr>
                  <w:r w:rsidRPr="005F2E38">
                    <w:rPr>
                      <w:noProof/>
                      <w:sz w:val="20"/>
                      <w:szCs w:val="20"/>
                      <w:lang w:eastAsia="da-DK"/>
                    </w:rPr>
                    <w:drawing>
                      <wp:anchor distT="0" distB="0" distL="114300" distR="114300" simplePos="0" relativeHeight="251665408" behindDoc="0" locked="0" layoutInCell="1" allowOverlap="1" wp14:anchorId="2D6F690D" wp14:editId="7255CA31">
                        <wp:simplePos x="0" y="0"/>
                        <wp:positionH relativeFrom="column">
                          <wp:posOffset>-201930</wp:posOffset>
                        </wp:positionH>
                        <wp:positionV relativeFrom="paragraph">
                          <wp:posOffset>-256540</wp:posOffset>
                        </wp:positionV>
                        <wp:extent cx="2292350" cy="1316355"/>
                        <wp:effectExtent l="0" t="0" r="0" b="0"/>
                        <wp:wrapSquare wrapText="bothSides"/>
                        <wp:docPr id="6" name="Billede 6" descr="C:\Users\Inge Line\AppData\Local\Microsoft\Windows\Temporary Internet Files\Content.Outlook\5HVSHRQR\ButikFjordblink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ge Line\AppData\Local\Microsoft\Windows\Temporary Internet Files\Content.Outlook\5HVSHRQR\ButikFjordblink_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2350" cy="1316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52827" w:rsidRPr="005F2E38">
                    <w:rPr>
                      <w:sz w:val="20"/>
                      <w:szCs w:val="20"/>
                    </w:rPr>
                    <w:t>Nørregade 44</w:t>
                  </w:r>
                </w:p>
                <w:p w14:paraId="7844F550" w14:textId="77777777" w:rsidR="000769C1" w:rsidRDefault="00000000">
                  <w:pPr>
                    <w:pStyle w:val="Kontaktoplysninger"/>
                  </w:pPr>
                  <w:sdt>
                    <w:sdtPr>
                      <w:rPr>
                        <w:sz w:val="16"/>
                        <w:szCs w:val="16"/>
                      </w:rPr>
                      <w:id w:val="857003158"/>
                      <w:placeholder>
                        <w:docPart w:val="AAEA72734C4F40DD845090AD596749CE"/>
                      </w:placeholder>
                      <w15:appearance w15:val="hidden"/>
                      <w:text w:multiLine="1"/>
                    </w:sdtPr>
                    <w:sdtContent>
                      <w:r w:rsidR="00832856">
                        <w:rPr>
                          <w:sz w:val="16"/>
                          <w:szCs w:val="16"/>
                        </w:rPr>
                        <w:t>6960 Hvide Sande – Tlf. 2023 7022</w:t>
                      </w:r>
                    </w:sdtContent>
                  </w:sdt>
                </w:p>
                <w:p w14:paraId="088408E9" w14:textId="77777777" w:rsidR="007E5D7C" w:rsidRPr="00452827" w:rsidRDefault="00452827">
                  <w:pPr>
                    <w:pStyle w:val="Kontaktoplysninger"/>
                    <w:rPr>
                      <w:sz w:val="20"/>
                      <w:szCs w:val="20"/>
                    </w:rPr>
                  </w:pPr>
                  <w:r w:rsidRPr="00452827">
                    <w:rPr>
                      <w:sz w:val="20"/>
                      <w:szCs w:val="20"/>
                    </w:rPr>
                    <w:t>info@fjordblinkhvidesande.dk</w:t>
                  </w:r>
                </w:p>
                <w:p w14:paraId="4C567616" w14:textId="77777777" w:rsidR="000769C1" w:rsidRPr="001735FB" w:rsidRDefault="007E5D7C">
                  <w:pPr>
                    <w:pStyle w:val="Kontaktoplysninger"/>
                    <w:rPr>
                      <w:sz w:val="20"/>
                      <w:szCs w:val="20"/>
                    </w:rPr>
                  </w:pPr>
                  <w:r w:rsidRPr="001735FB">
                    <w:rPr>
                      <w:sz w:val="20"/>
                      <w:szCs w:val="20"/>
                    </w:rPr>
                    <w:t>www.fjordblinkhvidesande.dk</w:t>
                  </w:r>
                </w:p>
                <w:p w14:paraId="2BFD009C" w14:textId="77777777" w:rsidR="000769C1" w:rsidRPr="001735FB" w:rsidRDefault="00F41A72">
                  <w:pPr>
                    <w:pStyle w:val="Dato"/>
                    <w:rPr>
                      <w:sz w:val="20"/>
                      <w:szCs w:val="20"/>
                    </w:rPr>
                  </w:pPr>
                  <w:r w:rsidRPr="001735FB">
                    <w:rPr>
                      <w:sz w:val="20"/>
                      <w:szCs w:val="20"/>
                    </w:rPr>
                    <w:t>E-mail: info@fjordblinkhvidesande.dk</w:t>
                  </w:r>
                </w:p>
                <w:p w14:paraId="240D399D" w14:textId="77777777" w:rsidR="00F41A72" w:rsidRPr="001735FB" w:rsidRDefault="00F41A72">
                  <w:pPr>
                    <w:pStyle w:val="Da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3DA3E0A" w14:textId="77777777" w:rsidR="000769C1" w:rsidRPr="001735FB" w:rsidRDefault="000769C1"/>
        </w:tc>
      </w:tr>
    </w:tbl>
    <w:p w14:paraId="6C01B037" w14:textId="6FB1A30C" w:rsidR="000769C1" w:rsidRDefault="000769C1">
      <w:pPr>
        <w:pStyle w:val="Ingenafstand"/>
      </w:pPr>
    </w:p>
    <w:p w14:paraId="17D23168" w14:textId="77777777" w:rsidR="007C5C3A" w:rsidRDefault="007C5C3A">
      <w:pPr>
        <w:pStyle w:val="Ingenafstand"/>
      </w:pPr>
    </w:p>
    <w:p w14:paraId="75BE2D55" w14:textId="77777777" w:rsidR="007C5C3A" w:rsidRDefault="007C5C3A">
      <w:pPr>
        <w:pStyle w:val="Ingenafstand"/>
      </w:pPr>
    </w:p>
    <w:tbl>
      <w:tblPr>
        <w:tblW w:w="966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for overordnede layout for løbeseddel"/>
      </w:tblPr>
      <w:tblGrid>
        <w:gridCol w:w="6066"/>
        <w:gridCol w:w="144"/>
        <w:gridCol w:w="3456"/>
      </w:tblGrid>
      <w:tr w:rsidR="007C5C3A" w:rsidRPr="00F41A72" w14:paraId="514F407E" w14:textId="77777777" w:rsidTr="00861FAB">
        <w:trPr>
          <w:trHeight w:hRule="exact" w:val="14743"/>
          <w:jc w:val="center"/>
        </w:trPr>
        <w:tc>
          <w:tcPr>
            <w:tcW w:w="6066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hold i løbesedlens brødtekst"/>
            </w:tblPr>
            <w:tblGrid>
              <w:gridCol w:w="6066"/>
            </w:tblGrid>
            <w:tr w:rsidR="007C5C3A" w14:paraId="3078272B" w14:textId="77777777" w:rsidTr="00861FAB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0E143E4C" w14:textId="77777777" w:rsidR="001304D8" w:rsidRDefault="00E622DC" w:rsidP="001304D8">
                  <w:pPr>
                    <w:keepNext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D43658F" wp14:editId="66600C9C">
                        <wp:extent cx="2915789" cy="4533900"/>
                        <wp:effectExtent l="0" t="0" r="0" b="0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317" cy="4564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60D676" w14:textId="38C3F687" w:rsidR="001304D8" w:rsidRDefault="001304D8" w:rsidP="001304D8">
                  <w:pPr>
                    <w:pStyle w:val="Billedtekst"/>
                  </w:pPr>
                  <w:r>
                    <w:t xml:space="preserve">Flettegenser </w:t>
                  </w:r>
                  <w:fldSimple w:instr=" SEQ Flettegenser \* ARABIC ">
                    <w:r w:rsidR="00112EAE">
                      <w:rPr>
                        <w:noProof/>
                      </w:rPr>
                      <w:t>1</w:t>
                    </w:r>
                  </w:fldSimple>
                </w:p>
                <w:p w14:paraId="2400E046" w14:textId="1D333C44" w:rsidR="001304D8" w:rsidRDefault="001304D8" w:rsidP="001304D8">
                  <w:pPr>
                    <w:pStyle w:val="Billedtekst"/>
                  </w:pPr>
                  <w:r>
                    <w:t xml:space="preserve">Flettegenser </w:t>
                  </w:r>
                  <w:fldSimple w:instr=" SEQ Flettegenser \* ARABIC ">
                    <w:r w:rsidR="00112EAE">
                      <w:rPr>
                        <w:noProof/>
                      </w:rPr>
                      <w:t>2</w:t>
                    </w:r>
                  </w:fldSimple>
                </w:p>
                <w:p w14:paraId="5A469CDD" w14:textId="60692306" w:rsidR="001304D8" w:rsidRDefault="001304D8" w:rsidP="001304D8">
                  <w:pPr>
                    <w:pStyle w:val="Billedtekst"/>
                  </w:pPr>
                  <w:r>
                    <w:t xml:space="preserve">Flettegenser </w:t>
                  </w:r>
                  <w:fldSimple w:instr=" SEQ Flettegenser \* ARABIC ">
                    <w:r w:rsidR="00112EAE">
                      <w:rPr>
                        <w:noProof/>
                      </w:rPr>
                      <w:t>3</w:t>
                    </w:r>
                  </w:fldSimple>
                </w:p>
                <w:p w14:paraId="1C834DF6" w14:textId="41B62A92" w:rsidR="001304D8" w:rsidRDefault="001304D8" w:rsidP="001304D8">
                  <w:pPr>
                    <w:pStyle w:val="Billedtekst"/>
                  </w:pPr>
                  <w:r>
                    <w:t xml:space="preserve">Flettegenser </w:t>
                  </w:r>
                  <w:fldSimple w:instr=" SEQ Flettegenser \* ARABIC ">
                    <w:r w:rsidR="00112EAE">
                      <w:rPr>
                        <w:noProof/>
                      </w:rPr>
                      <w:t>4</w:t>
                    </w:r>
                  </w:fldSimple>
                </w:p>
                <w:p w14:paraId="1BDE0BD2" w14:textId="5E79AE47" w:rsidR="007C5C3A" w:rsidRDefault="001304D8" w:rsidP="001304D8">
                  <w:pPr>
                    <w:pStyle w:val="Billedtekst"/>
                  </w:pPr>
                  <w:r>
                    <w:t xml:space="preserve">Flettegenser </w:t>
                  </w:r>
                  <w:fldSimple w:instr=" SEQ Flettegenser \* ARABIC ">
                    <w:r w:rsidR="00112EAE">
                      <w:rPr>
                        <w:noProof/>
                      </w:rPr>
                      <w:t>5</w:t>
                    </w:r>
                  </w:fldSimple>
                </w:p>
              </w:tc>
            </w:tr>
            <w:tr w:rsidR="007C5C3A" w14:paraId="5E414DD7" w14:textId="77777777" w:rsidTr="00861FAB">
              <w:trPr>
                <w:trHeight w:hRule="exact" w:val="6120"/>
              </w:trPr>
              <w:tc>
                <w:tcPr>
                  <w:tcW w:w="7200" w:type="dxa"/>
                </w:tcPr>
                <w:p w14:paraId="7AD3BB92" w14:textId="6523C811" w:rsidR="001304D8" w:rsidRPr="001304D8" w:rsidRDefault="00BC2622" w:rsidP="001304D8">
                  <w:pPr>
                    <w:pStyle w:val="Billedtekst"/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Flettegenser</w:t>
                  </w:r>
                  <w:r w:rsidR="001304D8" w:rsidRPr="001304D8">
                    <w:rPr>
                      <w:sz w:val="32"/>
                      <w:szCs w:val="32"/>
                    </w:rPr>
                    <w:t xml:space="preserve"> </w:t>
                  </w:r>
                </w:p>
                <w:p w14:paraId="39CEA874" w14:textId="13626667" w:rsidR="00ED2C80" w:rsidRDefault="00ED2C80" w:rsidP="00861FAB">
                  <w:pPr>
                    <w:pStyle w:val="Overskrift1"/>
                  </w:pPr>
                </w:p>
                <w:p w14:paraId="3C2BE908" w14:textId="77777777" w:rsidR="00ED2C80" w:rsidRDefault="00ED2C80" w:rsidP="00861FAB">
                  <w:pPr>
                    <w:pStyle w:val="Overskrift1"/>
                  </w:pPr>
                </w:p>
                <w:p w14:paraId="0C837916" w14:textId="0543BC0C" w:rsidR="007C5C3A" w:rsidRDefault="007C5C3A" w:rsidP="00861FAB">
                  <w:pPr>
                    <w:pStyle w:val="Overskrift1"/>
                  </w:pPr>
                  <w:r>
                    <w:t xml:space="preserve">Meningen er, at man deltager i alle </w:t>
                  </w:r>
                  <w:r w:rsidR="006A7D43">
                    <w:t xml:space="preserve">6 </w:t>
                  </w:r>
                  <w:r>
                    <w:t>sektioner, og man har hjemmeopgave til næste sektion, så vi alle nå</w:t>
                  </w:r>
                  <w:r w:rsidR="006A7D43">
                    <w:t>r</w:t>
                  </w:r>
                  <w:r>
                    <w:t xml:space="preserve"> lige langt.</w:t>
                  </w:r>
                </w:p>
                <w:p w14:paraId="75040AF4" w14:textId="355AB12F" w:rsidR="00466377" w:rsidRDefault="00466377" w:rsidP="00861FA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Garnet købes løbende hver aften, da det er individuelt hvilken størrelse man skal strikke</w:t>
                  </w:r>
                  <w:r w:rsidR="00785CBD">
                    <w:rPr>
                      <w:color w:val="FF0000"/>
                    </w:rPr>
                    <w:t xml:space="preserve"> og hvilket garn.</w:t>
                  </w:r>
                </w:p>
                <w:p w14:paraId="70664E83" w14:textId="1E9391D8" w:rsidR="00623FDD" w:rsidRDefault="00623FDD" w:rsidP="00623FDD">
                  <w:r>
                    <w:t xml:space="preserve">Da der er stor søgning til disse vinterprojekter, </w:t>
                  </w:r>
                  <w:r w:rsidR="00E81695">
                    <w:t>har jeg åbnet op for et større antal deltagere, da jeg har mulighed for at bruge vores gildesal i haven om nødvendigt - de</w:t>
                  </w:r>
                  <w:r>
                    <w:t xml:space="preserve"> 6 datoer er i første omgang reserveret til deltagere i projektet</w:t>
                  </w:r>
                  <w:r w:rsidR="007C5C3A">
                    <w:t xml:space="preserve">. </w:t>
                  </w:r>
                </w:p>
                <w:p w14:paraId="0E72D636" w14:textId="77777777" w:rsidR="0062141A" w:rsidRDefault="0062141A" w:rsidP="00623FDD"/>
                <w:p w14:paraId="073EDDC8" w14:textId="49023874" w:rsidR="00623FDD" w:rsidRPr="00623FDD" w:rsidRDefault="007C5C3A" w:rsidP="00623FDD">
                  <w:pPr>
                    <w:rPr>
                      <w:sz w:val="28"/>
                      <w:szCs w:val="28"/>
                    </w:rPr>
                  </w:pPr>
                  <w:r w:rsidRPr="00623FDD">
                    <w:rPr>
                      <w:sz w:val="28"/>
                      <w:szCs w:val="28"/>
                    </w:rPr>
                    <w:t xml:space="preserve">Pris for deltagelse </w:t>
                  </w:r>
                  <w:r w:rsidR="0062141A">
                    <w:rPr>
                      <w:sz w:val="28"/>
                      <w:szCs w:val="28"/>
                    </w:rPr>
                    <w:t xml:space="preserve">pr. gang </w:t>
                  </w:r>
                  <w:r w:rsidRPr="00623FDD">
                    <w:rPr>
                      <w:sz w:val="28"/>
                      <w:szCs w:val="28"/>
                    </w:rPr>
                    <w:t>er</w:t>
                  </w:r>
                  <w:r w:rsidR="00623FDD" w:rsidRPr="00623FDD">
                    <w:rPr>
                      <w:sz w:val="28"/>
                      <w:szCs w:val="28"/>
                    </w:rPr>
                    <w:t xml:space="preserve"> 3</w:t>
                  </w:r>
                  <w:r w:rsidR="00E81695">
                    <w:rPr>
                      <w:sz w:val="28"/>
                      <w:szCs w:val="28"/>
                    </w:rPr>
                    <w:t>5</w:t>
                  </w:r>
                  <w:r w:rsidR="00623FDD" w:rsidRPr="00623FDD">
                    <w:rPr>
                      <w:sz w:val="28"/>
                      <w:szCs w:val="28"/>
                    </w:rPr>
                    <w:t xml:space="preserve">,- kr. </w:t>
                  </w:r>
                  <w:proofErr w:type="spellStart"/>
                  <w:r w:rsidR="00623FDD" w:rsidRPr="00623FDD">
                    <w:rPr>
                      <w:sz w:val="28"/>
                      <w:szCs w:val="28"/>
                    </w:rPr>
                    <w:t>incl</w:t>
                  </w:r>
                  <w:proofErr w:type="spellEnd"/>
                  <w:r w:rsidR="00623FDD" w:rsidRPr="00623FDD">
                    <w:rPr>
                      <w:sz w:val="28"/>
                      <w:szCs w:val="28"/>
                    </w:rPr>
                    <w:t>. kaffe og hjemmebag</w:t>
                  </w:r>
                  <w:r w:rsidR="00623FDD">
                    <w:rPr>
                      <w:sz w:val="28"/>
                      <w:szCs w:val="28"/>
                    </w:rPr>
                    <w:t xml:space="preserve"> + køb af garn</w:t>
                  </w:r>
                  <w:r w:rsidR="00E81695">
                    <w:rPr>
                      <w:sz w:val="28"/>
                      <w:szCs w:val="28"/>
                    </w:rPr>
                    <w:t xml:space="preserve"> og opskrift.</w:t>
                  </w:r>
                </w:p>
                <w:p w14:paraId="3E0EF106" w14:textId="6FD151C4" w:rsidR="007C5C3A" w:rsidRPr="00601196" w:rsidRDefault="007C5C3A" w:rsidP="00861FAB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7C5C3A" w14:paraId="0D0616EF" w14:textId="77777777" w:rsidTr="00861FAB">
              <w:trPr>
                <w:trHeight w:hRule="exact" w:val="1423"/>
              </w:trPr>
              <w:tc>
                <w:tcPr>
                  <w:tcW w:w="7200" w:type="dxa"/>
                  <w:vAlign w:val="bottom"/>
                </w:tcPr>
                <w:p w14:paraId="59B84398" w14:textId="797DF29C" w:rsidR="007C5C3A" w:rsidRPr="00623FDD" w:rsidRDefault="00623FDD" w:rsidP="00623FD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23FDD">
                    <w:rPr>
                      <w:b/>
                      <w:bCs/>
                      <w:sz w:val="28"/>
                      <w:szCs w:val="28"/>
                    </w:rPr>
                    <w:t>Glæder mig til at se dig til nogle hyggelige aftener i strikkecafeen!</w:t>
                  </w:r>
                </w:p>
              </w:tc>
            </w:tr>
          </w:tbl>
          <w:p w14:paraId="3DAA73D7" w14:textId="77777777" w:rsidR="007C5C3A" w:rsidRDefault="007C5C3A" w:rsidP="00861FAB"/>
        </w:tc>
        <w:tc>
          <w:tcPr>
            <w:tcW w:w="144" w:type="dxa"/>
          </w:tcPr>
          <w:p w14:paraId="4F2ACE9B" w14:textId="77777777" w:rsidR="007C5C3A" w:rsidRDefault="007C5C3A" w:rsidP="00861FAB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et for margentekst på løbeseddel"/>
            </w:tblPr>
            <w:tblGrid>
              <w:gridCol w:w="3456"/>
            </w:tblGrid>
            <w:tr w:rsidR="007C5C3A" w14:paraId="26AEE4B4" w14:textId="77777777" w:rsidTr="00466377">
              <w:trPr>
                <w:trHeight w:hRule="exact" w:val="13750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14:paraId="3844DF6F" w14:textId="6A7D4017" w:rsidR="007C5C3A" w:rsidRPr="00763BB7" w:rsidRDefault="007C5C3A" w:rsidP="00861FAB">
                  <w:pPr>
                    <w:pStyle w:val="Overskrift2"/>
                    <w:jc w:val="left"/>
                  </w:pPr>
                  <w:r w:rsidRPr="00763BB7">
                    <w:t>EFTERFØLGENDE DATOER:</w:t>
                  </w:r>
                </w:p>
                <w:p w14:paraId="453C77F8" w14:textId="77777777" w:rsidR="007C5C3A" w:rsidRDefault="007C5C3A" w:rsidP="00861FAB">
                  <w:pPr>
                    <w:pStyle w:val="Overskrift2"/>
                    <w:jc w:val="left"/>
                    <w:rPr>
                      <w:sz w:val="24"/>
                      <w:szCs w:val="24"/>
                    </w:rPr>
                  </w:pPr>
                </w:p>
                <w:p w14:paraId="3BD34C58" w14:textId="41F34029" w:rsidR="007C5C3A" w:rsidRPr="00102DF3" w:rsidRDefault="00A5744B" w:rsidP="00861FAB">
                  <w:pPr>
                    <w:pStyle w:val="Overskrift2"/>
                    <w:jc w:val="left"/>
                  </w:pPr>
                  <w:r>
                    <w:rPr>
                      <w:sz w:val="24"/>
                      <w:szCs w:val="24"/>
                    </w:rPr>
                    <w:t>6. OKTOBER 2022</w:t>
                  </w:r>
                  <w:r w:rsidR="00466377">
                    <w:rPr>
                      <w:sz w:val="24"/>
                      <w:szCs w:val="24"/>
                    </w:rPr>
                    <w:t xml:space="preserve"> </w:t>
                  </w:r>
                </w:p>
                <w:p w14:paraId="3424B159" w14:textId="5E887F4A" w:rsidR="007C5C3A" w:rsidRPr="007A60E5" w:rsidRDefault="00A5744B" w:rsidP="00861FAB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1. SEKTION</w:t>
                  </w:r>
                </w:p>
                <w:p w14:paraId="7EB473F4" w14:textId="52DAEEB7" w:rsidR="007C5C3A" w:rsidRDefault="007C5C3A" w:rsidP="00861FAB">
                  <w:pPr>
                    <w:pStyle w:val="Linje"/>
                  </w:pPr>
                </w:p>
                <w:p w14:paraId="6BD14290" w14:textId="00C1913B" w:rsidR="007C5C3A" w:rsidRPr="00102DF3" w:rsidRDefault="00A5744B" w:rsidP="00861FAB">
                  <w:pPr>
                    <w:pStyle w:val="Overskrift2"/>
                    <w:jc w:val="left"/>
                  </w:pPr>
                  <w:r>
                    <w:rPr>
                      <w:sz w:val="24"/>
                      <w:szCs w:val="24"/>
                    </w:rPr>
                    <w:t>20. OKTOBER 2022</w:t>
                  </w:r>
                </w:p>
                <w:p w14:paraId="55F36FF1" w14:textId="48AE28DE" w:rsidR="007C5C3A" w:rsidRPr="007A60E5" w:rsidRDefault="00A7405D" w:rsidP="00861FAB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2</w:t>
                  </w:r>
                  <w:r w:rsidR="00A5744B" w:rsidRPr="007A60E5">
                    <w:rPr>
                      <w:color w:val="FF0000"/>
                      <w:sz w:val="20"/>
                      <w:szCs w:val="20"/>
                    </w:rPr>
                    <w:t>. SEKTION</w:t>
                  </w:r>
                </w:p>
                <w:p w14:paraId="771A6476" w14:textId="77777777" w:rsidR="007C5C3A" w:rsidRPr="00102DF3" w:rsidRDefault="007C5C3A" w:rsidP="00861FAB">
                  <w:pPr>
                    <w:pStyle w:val="Linje"/>
                  </w:pPr>
                </w:p>
                <w:p w14:paraId="4A8D02FF" w14:textId="2BC58FF4" w:rsidR="007C5C3A" w:rsidRPr="00102DF3" w:rsidRDefault="00A5744B" w:rsidP="00861FAB">
                  <w:pPr>
                    <w:pStyle w:val="Overskrift2"/>
                    <w:jc w:val="left"/>
                  </w:pPr>
                  <w:r>
                    <w:rPr>
                      <w:sz w:val="24"/>
                      <w:szCs w:val="24"/>
                    </w:rPr>
                    <w:t>17. NOVEMBER 2022</w:t>
                  </w:r>
                </w:p>
                <w:p w14:paraId="1EB8BB7E" w14:textId="4D1D943B" w:rsidR="007C5C3A" w:rsidRPr="007A60E5" w:rsidRDefault="00A5744B" w:rsidP="00861FAB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3. SEKTION</w:t>
                  </w:r>
                </w:p>
                <w:p w14:paraId="2FFD95DC" w14:textId="77777777" w:rsidR="007C5C3A" w:rsidRPr="00102DF3" w:rsidRDefault="007C5C3A" w:rsidP="00861FAB">
                  <w:pPr>
                    <w:pStyle w:val="Linje"/>
                  </w:pPr>
                </w:p>
                <w:p w14:paraId="2E6ADE88" w14:textId="2B292707" w:rsidR="007C5C3A" w:rsidRPr="00102DF3" w:rsidRDefault="00A5744B" w:rsidP="00861FAB">
                  <w:pPr>
                    <w:pStyle w:val="Overskrift2"/>
                    <w:jc w:val="left"/>
                  </w:pPr>
                  <w:r>
                    <w:rPr>
                      <w:sz w:val="24"/>
                      <w:szCs w:val="24"/>
                    </w:rPr>
                    <w:t>12. JANUAR 2023</w:t>
                  </w:r>
                </w:p>
                <w:p w14:paraId="54E7D76E" w14:textId="59980E65" w:rsidR="007C5C3A" w:rsidRPr="007A60E5" w:rsidRDefault="00A5744B" w:rsidP="00861FAB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4. SEKTION</w:t>
                  </w:r>
                </w:p>
                <w:p w14:paraId="5D407080" w14:textId="77777777" w:rsidR="007C5C3A" w:rsidRPr="00102DF3" w:rsidRDefault="007C5C3A" w:rsidP="00861FAB">
                  <w:pPr>
                    <w:pStyle w:val="Linje"/>
                  </w:pPr>
                </w:p>
                <w:p w14:paraId="0C28BAAA" w14:textId="63EC4F0B" w:rsidR="007C5C3A" w:rsidRDefault="00A5744B" w:rsidP="00861FAB">
                  <w:pPr>
                    <w:pStyle w:val="Overskrift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9. FEBRUAR 2023</w:t>
                  </w:r>
                </w:p>
                <w:p w14:paraId="118DCF45" w14:textId="40F79B39" w:rsidR="007C5C3A" w:rsidRPr="007A60E5" w:rsidRDefault="00A5744B" w:rsidP="00861FAB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5. SEKTION</w:t>
                  </w:r>
                </w:p>
                <w:p w14:paraId="085556CC" w14:textId="77777777" w:rsidR="007C5C3A" w:rsidRPr="00D954AB" w:rsidRDefault="007C5C3A" w:rsidP="00861FAB">
                  <w:pPr>
                    <w:pStyle w:val="Linje"/>
                  </w:pPr>
                </w:p>
                <w:p w14:paraId="4CEF8396" w14:textId="07668B23" w:rsidR="007C5C3A" w:rsidRPr="00102DF3" w:rsidRDefault="00A5744B" w:rsidP="00861FAB">
                  <w:pPr>
                    <w:pStyle w:val="Overskrift2"/>
                    <w:jc w:val="left"/>
                  </w:pPr>
                  <w:r>
                    <w:rPr>
                      <w:sz w:val="24"/>
                      <w:szCs w:val="24"/>
                    </w:rPr>
                    <w:t>9. MARTS</w:t>
                  </w:r>
                  <w:r w:rsidR="0046637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2023</w:t>
                  </w:r>
                </w:p>
                <w:p w14:paraId="28B09FB8" w14:textId="59CF7E91" w:rsidR="007A60E5" w:rsidRPr="007A60E5" w:rsidRDefault="004E4A64" w:rsidP="007A60E5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color w:val="FF0000"/>
                      <w:sz w:val="20"/>
                      <w:szCs w:val="20"/>
                    </w:rPr>
                    <w:t>6</w:t>
                  </w:r>
                  <w:r w:rsidR="007A60E5" w:rsidRPr="007A60E5">
                    <w:rPr>
                      <w:color w:val="FF0000"/>
                      <w:sz w:val="20"/>
                      <w:szCs w:val="20"/>
                    </w:rPr>
                    <w:t>. SEKTION</w:t>
                  </w:r>
                </w:p>
                <w:p w14:paraId="7249FD87" w14:textId="22F6AF03" w:rsidR="007C5C3A" w:rsidRPr="007A60E5" w:rsidRDefault="00A5744B" w:rsidP="002E0654">
                  <w:pPr>
                    <w:pStyle w:val="Overskrift2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RPr="007A60E5">
                    <w:rPr>
                      <w:color w:val="FF0000"/>
                      <w:sz w:val="20"/>
                      <w:szCs w:val="20"/>
                    </w:rPr>
                    <w:t>Fremvisning af færdigt resultat + fotografering</w:t>
                  </w:r>
                </w:p>
                <w:p w14:paraId="5277AC9A" w14:textId="73DE1D76" w:rsidR="007C5C3A" w:rsidRDefault="007C5C3A" w:rsidP="002E0654">
                  <w:pPr>
                    <w:pStyle w:val="Overskrift2"/>
                    <w:jc w:val="left"/>
                  </w:pPr>
                </w:p>
                <w:p w14:paraId="54257CF7" w14:textId="77777777" w:rsidR="007C5C3A" w:rsidRDefault="007C5C3A" w:rsidP="00861FAB">
                  <w:pPr>
                    <w:pStyle w:val="Linje"/>
                  </w:pPr>
                </w:p>
                <w:p w14:paraId="3D37F496" w14:textId="0B4E3A91" w:rsidR="007C5C3A" w:rsidRDefault="007C5C3A" w:rsidP="00861FAB">
                  <w:pPr>
                    <w:pStyle w:val="Overskrift2"/>
                  </w:pPr>
                </w:p>
              </w:tc>
            </w:tr>
            <w:tr w:rsidR="007C5C3A" w14:paraId="76E6E941" w14:textId="77777777" w:rsidTr="00466377">
              <w:trPr>
                <w:trHeight w:hRule="exact" w:val="144"/>
              </w:trPr>
              <w:tc>
                <w:tcPr>
                  <w:tcW w:w="3456" w:type="dxa"/>
                </w:tcPr>
                <w:p w14:paraId="1E888870" w14:textId="77777777" w:rsidR="007C5C3A" w:rsidRDefault="007C5C3A" w:rsidP="00861FAB"/>
              </w:tc>
            </w:tr>
          </w:tbl>
          <w:p w14:paraId="6DC247F4" w14:textId="77777777" w:rsidR="007C5C3A" w:rsidRPr="00102DF3" w:rsidRDefault="007C5C3A" w:rsidP="00861FAB"/>
        </w:tc>
      </w:tr>
    </w:tbl>
    <w:p w14:paraId="686A0E7E" w14:textId="77777777" w:rsidR="007C5C3A" w:rsidRPr="00102DF3" w:rsidRDefault="007C5C3A" w:rsidP="007C5C3A">
      <w:pPr>
        <w:pStyle w:val="Ingenafstand"/>
      </w:pPr>
    </w:p>
    <w:p w14:paraId="47BAE71E" w14:textId="2D75555B" w:rsidR="00E622DC" w:rsidRDefault="00E622DC">
      <w:r>
        <w:br w:type="page"/>
      </w:r>
    </w:p>
    <w:p w14:paraId="09584D32" w14:textId="0E3B244E" w:rsidR="007C5C3A" w:rsidRDefault="00763BB7">
      <w:pPr>
        <w:pStyle w:val="Ingenafstand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BFD7FE9" wp14:editId="3E68C520">
            <wp:simplePos x="0" y="0"/>
            <wp:positionH relativeFrom="column">
              <wp:posOffset>1110615</wp:posOffset>
            </wp:positionH>
            <wp:positionV relativeFrom="paragraph">
              <wp:posOffset>106680</wp:posOffset>
            </wp:positionV>
            <wp:extent cx="4008120" cy="5342255"/>
            <wp:effectExtent l="0" t="0" r="0" b="0"/>
            <wp:wrapTight wrapText="bothSides">
              <wp:wrapPolygon edited="0">
                <wp:start x="0" y="0"/>
                <wp:lineTo x="0" y="21490"/>
                <wp:lineTo x="21456" y="21490"/>
                <wp:lineTo x="21456" y="0"/>
                <wp:lineTo x="0" y="0"/>
              </wp:wrapPolygon>
            </wp:wrapTight>
            <wp:docPr id="10" name="Billede 10" descr="Et billede, der indeholder person, beklædning, kvinde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, beklædning, kvinde, poser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F4E8" w14:textId="0A28A1C4" w:rsidR="00763BB7" w:rsidRPr="00763BB7" w:rsidRDefault="00763BB7" w:rsidP="00763BB7"/>
    <w:p w14:paraId="53D298E5" w14:textId="514067FA" w:rsidR="00763BB7" w:rsidRPr="00763BB7" w:rsidRDefault="00763BB7" w:rsidP="00763BB7"/>
    <w:p w14:paraId="2EE1B30B" w14:textId="239E82F1" w:rsidR="00763BB7" w:rsidRPr="00763BB7" w:rsidRDefault="00763BB7" w:rsidP="00763BB7"/>
    <w:p w14:paraId="13121824" w14:textId="3834E695" w:rsidR="00763BB7" w:rsidRPr="00763BB7" w:rsidRDefault="00763BB7" w:rsidP="00763BB7"/>
    <w:p w14:paraId="607EC33C" w14:textId="7A14BE38" w:rsidR="00763BB7" w:rsidRPr="00763BB7" w:rsidRDefault="00763BB7" w:rsidP="00763BB7"/>
    <w:p w14:paraId="08D259FE" w14:textId="08D30B44" w:rsidR="00763BB7" w:rsidRPr="00763BB7" w:rsidRDefault="00763BB7" w:rsidP="00763BB7"/>
    <w:p w14:paraId="2363E6B4" w14:textId="4A96474E" w:rsidR="00763BB7" w:rsidRPr="00763BB7" w:rsidRDefault="00763BB7" w:rsidP="00763BB7"/>
    <w:p w14:paraId="023A52DB" w14:textId="12895508" w:rsidR="00763BB7" w:rsidRPr="00763BB7" w:rsidRDefault="00763BB7" w:rsidP="00763BB7"/>
    <w:p w14:paraId="398FD399" w14:textId="5DB56E32" w:rsidR="00763BB7" w:rsidRPr="00763BB7" w:rsidRDefault="00763BB7" w:rsidP="00763BB7"/>
    <w:p w14:paraId="1451574C" w14:textId="0F8EBE01" w:rsidR="00763BB7" w:rsidRPr="00763BB7" w:rsidRDefault="00763BB7" w:rsidP="00763BB7"/>
    <w:p w14:paraId="721BD319" w14:textId="307E62C4" w:rsidR="00763BB7" w:rsidRPr="00763BB7" w:rsidRDefault="00763BB7" w:rsidP="00763BB7"/>
    <w:p w14:paraId="7B9FB644" w14:textId="39205054" w:rsidR="00763BB7" w:rsidRPr="00763BB7" w:rsidRDefault="00763BB7" w:rsidP="00763BB7"/>
    <w:p w14:paraId="27B689A6" w14:textId="20CB64B2" w:rsidR="00763BB7" w:rsidRPr="00763BB7" w:rsidRDefault="00763BB7" w:rsidP="00763BB7"/>
    <w:p w14:paraId="35E2CDC4" w14:textId="58FCAE85" w:rsidR="00763BB7" w:rsidRPr="00763BB7" w:rsidRDefault="00763BB7" w:rsidP="00763BB7"/>
    <w:p w14:paraId="70C007BE" w14:textId="11F605A7" w:rsidR="00763BB7" w:rsidRPr="00763BB7" w:rsidRDefault="00763BB7" w:rsidP="00763BB7"/>
    <w:p w14:paraId="324D685E" w14:textId="4EA77F9E" w:rsidR="00763BB7" w:rsidRPr="00763BB7" w:rsidRDefault="00763BB7" w:rsidP="00763BB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7C34739" wp14:editId="7ABFFB07">
                <wp:simplePos x="0" y="0"/>
                <wp:positionH relativeFrom="column">
                  <wp:posOffset>293370</wp:posOffset>
                </wp:positionH>
                <wp:positionV relativeFrom="paragraph">
                  <wp:posOffset>561340</wp:posOffset>
                </wp:positionV>
                <wp:extent cx="62591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9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14AA48" w14:textId="722685CC" w:rsidR="00BC2622" w:rsidRPr="00BC2622" w:rsidRDefault="00763BB7" w:rsidP="00BC2622">
                            <w:pPr>
                              <w:pStyle w:val="Billedteks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="00BC2622" w:rsidRPr="00BC2622">
                              <w:rPr>
                                <w:sz w:val="28"/>
                                <w:szCs w:val="28"/>
                              </w:rPr>
                              <w:t>Bluse med snoninger på bærestykket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34739" id="Tekstfelt 12" o:spid="_x0000_s1027" type="#_x0000_t202" style="position:absolute;margin-left:23.1pt;margin-top:44.2pt;width:492.85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" stroked="f">
                <v:textbox style="mso-fit-shape-to-text:t" inset="0,0,0,0">
                  <w:txbxContent>
                    <w:p w14:paraId="7414AA48" w14:textId="722685CC" w:rsidR="00BC2622" w:rsidRPr="00BC2622" w:rsidRDefault="00763BB7" w:rsidP="00BC2622">
                      <w:pPr>
                        <w:pStyle w:val="Billedteks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</w:t>
                      </w:r>
                      <w:r w:rsidR="00BC2622" w:rsidRPr="00BC2622">
                        <w:rPr>
                          <w:sz w:val="28"/>
                          <w:szCs w:val="28"/>
                        </w:rPr>
                        <w:t>Bluse med snoninger på bærestykket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63BB7" w:rsidRPr="00763BB7" w:rsidSect="005B64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0C92"/>
    <w:multiLevelType w:val="hybridMultilevel"/>
    <w:tmpl w:val="16EE1D5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52AC4"/>
    <w:multiLevelType w:val="hybridMultilevel"/>
    <w:tmpl w:val="6FB4E6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A3143"/>
    <w:multiLevelType w:val="hybridMultilevel"/>
    <w:tmpl w:val="27F2DC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B014E"/>
    <w:multiLevelType w:val="hybridMultilevel"/>
    <w:tmpl w:val="99DE75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912654">
    <w:abstractNumId w:val="1"/>
  </w:num>
  <w:num w:numId="2" w16cid:durableId="2119521934">
    <w:abstractNumId w:val="0"/>
  </w:num>
  <w:num w:numId="3" w16cid:durableId="1430274322">
    <w:abstractNumId w:val="3"/>
  </w:num>
  <w:num w:numId="4" w16cid:durableId="987632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D7C"/>
    <w:rsid w:val="000769C1"/>
    <w:rsid w:val="000B04E2"/>
    <w:rsid w:val="000F3DA9"/>
    <w:rsid w:val="00112EAE"/>
    <w:rsid w:val="001304D8"/>
    <w:rsid w:val="00157E5F"/>
    <w:rsid w:val="0016582E"/>
    <w:rsid w:val="001735FB"/>
    <w:rsid w:val="001942E5"/>
    <w:rsid w:val="001E2C39"/>
    <w:rsid w:val="001F1201"/>
    <w:rsid w:val="002E0654"/>
    <w:rsid w:val="00364B91"/>
    <w:rsid w:val="00392DE0"/>
    <w:rsid w:val="00452827"/>
    <w:rsid w:val="00466377"/>
    <w:rsid w:val="00486292"/>
    <w:rsid w:val="004E4A64"/>
    <w:rsid w:val="00525D2D"/>
    <w:rsid w:val="00545845"/>
    <w:rsid w:val="005B64D9"/>
    <w:rsid w:val="005F2E38"/>
    <w:rsid w:val="006012F8"/>
    <w:rsid w:val="0062141A"/>
    <w:rsid w:val="00623FDD"/>
    <w:rsid w:val="00643B78"/>
    <w:rsid w:val="006A7D43"/>
    <w:rsid w:val="006B0251"/>
    <w:rsid w:val="006F3704"/>
    <w:rsid w:val="00703AA1"/>
    <w:rsid w:val="00711C0D"/>
    <w:rsid w:val="007477BA"/>
    <w:rsid w:val="00763BB7"/>
    <w:rsid w:val="00785CBD"/>
    <w:rsid w:val="007A60E5"/>
    <w:rsid w:val="007C5C3A"/>
    <w:rsid w:val="007E5D7C"/>
    <w:rsid w:val="00832856"/>
    <w:rsid w:val="00861FAB"/>
    <w:rsid w:val="00900C1D"/>
    <w:rsid w:val="009E7291"/>
    <w:rsid w:val="00A5744B"/>
    <w:rsid w:val="00A7405D"/>
    <w:rsid w:val="00AA31B6"/>
    <w:rsid w:val="00AC4697"/>
    <w:rsid w:val="00B40D6C"/>
    <w:rsid w:val="00BC2622"/>
    <w:rsid w:val="00D13D25"/>
    <w:rsid w:val="00D8272A"/>
    <w:rsid w:val="00DE5B18"/>
    <w:rsid w:val="00E0390A"/>
    <w:rsid w:val="00E622DC"/>
    <w:rsid w:val="00E81695"/>
    <w:rsid w:val="00EC19A8"/>
    <w:rsid w:val="00ED2C80"/>
    <w:rsid w:val="00F41A72"/>
    <w:rsid w:val="00FB588C"/>
    <w:rsid w:val="00FC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ED074"/>
  <w15:chartTrackingRefBased/>
  <w15:docId w15:val="{0DCDD6B7-94C5-49E3-8BF4-594CDC8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a-D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el">
    <w:name w:val="Subtitle"/>
    <w:basedOn w:val="Titel"/>
    <w:link w:val="Underti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elTegn">
    <w:name w:val="Undertitel Tegn"/>
    <w:basedOn w:val="Standardskrifttypeiafsnit"/>
    <w:link w:val="Und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typeiafsnit"/>
    <w:link w:val="Overskrift1"/>
    <w:uiPriority w:val="3"/>
    <w:rPr>
      <w:b/>
      <w:bCs/>
      <w:sz w:val="28"/>
      <w:szCs w:val="2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Ingenafstand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typeiafsni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typeiafsni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oplysninger">
    <w:name w:val="Kontaktoplysninger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typeiafsnit"/>
    <w:link w:val="Dato"/>
    <w:uiPriority w:val="5"/>
    <w:rPr>
      <w:color w:val="FFFFFF" w:themeColor="background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Standardskrifttypeiafsnit"/>
    <w:uiPriority w:val="99"/>
    <w:unhideWhenUsed/>
    <w:rsid w:val="00F41A72"/>
    <w:rPr>
      <w:color w:val="24A5CD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41A72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unhideWhenUsed/>
    <w:qFormat/>
    <w:rsid w:val="006012F8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D13D25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e%20Line\AppData\Roaming\Microsoft\Templates\L&#248;beseddel%20om%20s&#230;sonbestemt%20begivenh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EA72734C4F40DD845090AD596749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579B9D-595A-43D8-867D-C1DAACCDA5E1}"/>
      </w:docPartPr>
      <w:docPartBody>
        <w:p w:rsidR="008E0C9E" w:rsidRDefault="009362BC">
          <w:pPr>
            <w:pStyle w:val="AAEA72734C4F40DD845090AD596749CE"/>
          </w:pPr>
          <w:r>
            <w:rPr>
              <w:lang w:bidi="da-DK"/>
            </w:rPr>
            <w:t>[Adresse]</w:t>
          </w:r>
          <w:r>
            <w:rPr>
              <w:lang w:bidi="da-DK"/>
            </w:rPr>
            <w:br/>
            <w:t>[By, postnummer]</w:t>
          </w:r>
          <w:r>
            <w:rPr>
              <w:lang w:bidi="da-DK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BC"/>
    <w:rsid w:val="0002052C"/>
    <w:rsid w:val="00391194"/>
    <w:rsid w:val="003A19D7"/>
    <w:rsid w:val="005C7674"/>
    <w:rsid w:val="005D0DE0"/>
    <w:rsid w:val="006D2A4E"/>
    <w:rsid w:val="008E0C9E"/>
    <w:rsid w:val="009362BC"/>
    <w:rsid w:val="009A71FB"/>
    <w:rsid w:val="009D5939"/>
    <w:rsid w:val="00A76FF9"/>
    <w:rsid w:val="00AA4D5F"/>
    <w:rsid w:val="00AF1C86"/>
    <w:rsid w:val="00BC2358"/>
    <w:rsid w:val="00DB6D30"/>
    <w:rsid w:val="00E41052"/>
    <w:rsid w:val="00F146B5"/>
    <w:rsid w:val="00F2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AEA72734C4F40DD845090AD596749CE">
    <w:name w:val="AAEA72734C4F40DD845090AD596749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76F2E9-33A8-4C4D-A690-F0A11AB80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Løbeseddel om sæsonbestemt begivenhed</Template>
  <TotalTime>83</TotalTime>
  <Pages>1</Pages>
  <Words>269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Line</dc:creator>
  <cp:keywords/>
  <dc:description/>
  <cp:lastModifiedBy>Inge Line Madsen</cp:lastModifiedBy>
  <cp:revision>8</cp:revision>
  <cp:lastPrinted>2022-08-08T21:59:00Z</cp:lastPrinted>
  <dcterms:created xsi:type="dcterms:W3CDTF">2022-08-08T20:13:00Z</dcterms:created>
  <dcterms:modified xsi:type="dcterms:W3CDTF">2022-08-08T22:05:00Z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APDescription">
    <vt:lpwstr/>
  </property>
  <property fmtid="{D5CDD505-2E9C-101B-9397-08002B2CF9AE}" pid="9" name="AssetExpire">
    <vt:lpwstr>2029-01-01T09:00:00Z</vt:lpwstr>
  </property>
  <property fmtid="{D5CDD505-2E9C-101B-9397-08002B2CF9AE}" pid="10" name="CampaignTagsTaxHTField0">
    <vt:lpwstr/>
  </property>
  <property fmtid="{D5CDD505-2E9C-101B-9397-08002B2CF9AE}" pid="11" name="IntlLangReviewDate">
    <vt:lpwstr/>
  </property>
  <property fmtid="{D5CDD505-2E9C-101B-9397-08002B2CF9AE}" pid="12" name="TPFriendlyName">
    <vt:lpwstr/>
  </property>
  <property fmtid="{D5CDD505-2E9C-101B-9397-08002B2CF9AE}" pid="13" name="IntlLangReview">
    <vt:lpwstr>0</vt:lpwstr>
  </property>
  <property fmtid="{D5CDD505-2E9C-101B-9397-08002B2CF9AE}" pid="14" name="LocLastLocAttemptVersionLookup">
    <vt:lpwstr>874112</vt:lpwstr>
  </property>
  <property fmtid="{D5CDD505-2E9C-101B-9397-08002B2CF9AE}" pid="15" name="PolicheckWords">
    <vt:lpwstr/>
  </property>
  <property fmtid="{D5CDD505-2E9C-101B-9397-08002B2CF9AE}" pid="16" name="SubmitterId">
    <vt:lpwstr/>
  </property>
  <property fmtid="{D5CDD505-2E9C-101B-9397-08002B2CF9AE}" pid="17" name="AcquiredFrom">
    <vt:lpwstr>Internal MS</vt:lpwstr>
  </property>
  <property fmtid="{D5CDD505-2E9C-101B-9397-08002B2CF9AE}" pid="18" name="EditorialStatus">
    <vt:lpwstr>Complete</vt:lpwstr>
  </property>
  <property fmtid="{D5CDD505-2E9C-101B-9397-08002B2CF9AE}" pid="19" name="Markets">
    <vt:lpwstr/>
  </property>
  <property fmtid="{D5CDD505-2E9C-101B-9397-08002B2CF9AE}" pid="20" name="OriginAsset">
    <vt:lpwstr/>
  </property>
  <property fmtid="{D5CDD505-2E9C-101B-9397-08002B2CF9AE}" pid="21" name="AssetStart">
    <vt:lpwstr>2012-12-28T18:25:00Z</vt:lpwstr>
  </property>
  <property fmtid="{D5CDD505-2E9C-101B-9397-08002B2CF9AE}" pid="22" name="FriendlyTitle">
    <vt:lpwstr/>
  </property>
  <property fmtid="{D5CDD505-2E9C-101B-9397-08002B2CF9AE}" pid="23" name="MarketSpecific">
    <vt:lpwstr>0</vt:lpwstr>
  </property>
  <property fmtid="{D5CDD505-2E9C-101B-9397-08002B2CF9AE}" pid="24" name="TPNamespace">
    <vt:lpwstr/>
  </property>
  <property fmtid="{D5CDD505-2E9C-101B-9397-08002B2CF9AE}" pid="25" name="PublishStatusLookup">
    <vt:lpwstr>1667140;#</vt:lpwstr>
  </property>
  <property fmtid="{D5CDD505-2E9C-101B-9397-08002B2CF9AE}" pid="26" name="APAuthor">
    <vt:lpwstr>81;#REDMOND\ncrowell</vt:lpwstr>
  </property>
  <property fmtid="{D5CDD505-2E9C-101B-9397-08002B2CF9AE}" pid="27" name="TPCommandLine">
    <vt:lpwstr/>
  </property>
  <property fmtid="{D5CDD505-2E9C-101B-9397-08002B2CF9AE}" pid="28" name="IntlLangReviewer">
    <vt:lpwstr/>
  </property>
  <property fmtid="{D5CDD505-2E9C-101B-9397-08002B2CF9AE}" pid="29" name="OpenTemplate">
    <vt:lpwstr>1</vt:lpwstr>
  </property>
  <property fmtid="{D5CDD505-2E9C-101B-9397-08002B2CF9AE}" pid="30" name="CSXSubmissionDate">
    <vt:lpwstr/>
  </property>
  <property fmtid="{D5CDD505-2E9C-101B-9397-08002B2CF9AE}" pid="31" name="TaxCatchAll">
    <vt:lpwstr/>
  </property>
  <property fmtid="{D5CDD505-2E9C-101B-9397-08002B2CF9AE}" pid="32" name="Manager">
    <vt:lpwstr/>
  </property>
  <property fmtid="{D5CDD505-2E9C-101B-9397-08002B2CF9AE}" pid="33" name="NumericId">
    <vt:lpwstr/>
  </property>
  <property fmtid="{D5CDD505-2E9C-101B-9397-08002B2CF9AE}" pid="34" name="ParentAssetId">
    <vt:lpwstr/>
  </property>
  <property fmtid="{D5CDD505-2E9C-101B-9397-08002B2CF9AE}" pid="35" name="OriginalSourceMarket">
    <vt:lpwstr/>
  </property>
  <property fmtid="{D5CDD505-2E9C-101B-9397-08002B2CF9AE}" pid="36" name="ApprovalStatus">
    <vt:lpwstr>InProgress</vt:lpwstr>
  </property>
  <property fmtid="{D5CDD505-2E9C-101B-9397-08002B2CF9AE}" pid="37" name="TPComponent">
    <vt:lpwstr/>
  </property>
  <property fmtid="{D5CDD505-2E9C-101B-9397-08002B2CF9AE}" pid="38" name="EditorialTags">
    <vt:lpwstr/>
  </property>
  <property fmtid="{D5CDD505-2E9C-101B-9397-08002B2CF9AE}" pid="39" name="TPExecutable">
    <vt:lpwstr/>
  </property>
  <property fmtid="{D5CDD505-2E9C-101B-9397-08002B2CF9AE}" pid="40" name="TPLaunchHelpLink">
    <vt:lpwstr/>
  </property>
  <property fmtid="{D5CDD505-2E9C-101B-9397-08002B2CF9AE}" pid="41" name="LocComments">
    <vt:lpwstr/>
  </property>
  <property fmtid="{D5CDD505-2E9C-101B-9397-08002B2CF9AE}" pid="42" name="LocRecommendedHandoff">
    <vt:lpwstr/>
  </property>
  <property fmtid="{D5CDD505-2E9C-101B-9397-08002B2CF9AE}" pid="43" name="SourceTitle">
    <vt:lpwstr/>
  </property>
  <property fmtid="{D5CDD505-2E9C-101B-9397-08002B2CF9AE}" pid="44" name="CSXUpdate">
    <vt:lpwstr>0</vt:lpwstr>
  </property>
  <property fmtid="{D5CDD505-2E9C-101B-9397-08002B2CF9AE}" pid="45" name="IntlLocPriority">
    <vt:lpwstr/>
  </property>
  <property fmtid="{D5CDD505-2E9C-101B-9397-08002B2CF9AE}" pid="46" name="UAProjectedTotalWords">
    <vt:lpwstr/>
  </property>
  <property fmtid="{D5CDD505-2E9C-101B-9397-08002B2CF9AE}" pid="47" name="AssetType">
    <vt:lpwstr>TP</vt:lpwstr>
  </property>
  <property fmtid="{D5CDD505-2E9C-101B-9397-08002B2CF9AE}" pid="48" name="MachineTranslated">
    <vt:lpwstr>0</vt:lpwstr>
  </property>
  <property fmtid="{D5CDD505-2E9C-101B-9397-08002B2CF9AE}" pid="49" name="OutputCachingOn">
    <vt:lpwstr>0</vt:lpwstr>
  </property>
  <property fmtid="{D5CDD505-2E9C-101B-9397-08002B2CF9AE}" pid="50" name="TemplateStatus">
    <vt:lpwstr>Complete</vt:lpwstr>
  </property>
  <property fmtid="{D5CDD505-2E9C-101B-9397-08002B2CF9AE}" pid="51" name="IsSearchable">
    <vt:lpwstr>1</vt:lpwstr>
  </property>
  <property fmtid="{D5CDD505-2E9C-101B-9397-08002B2CF9AE}" pid="52" name="ContentItem">
    <vt:lpwstr/>
  </property>
  <property fmtid="{D5CDD505-2E9C-101B-9397-08002B2CF9AE}" pid="53" name="HandoffToMSDN">
    <vt:lpwstr/>
  </property>
  <property fmtid="{D5CDD505-2E9C-101B-9397-08002B2CF9AE}" pid="54" name="ShowIn">
    <vt:lpwstr>Show everywhere</vt:lpwstr>
  </property>
  <property fmtid="{D5CDD505-2E9C-101B-9397-08002B2CF9AE}" pid="55" name="ThumbnailAssetId">
    <vt:lpwstr/>
  </property>
  <property fmtid="{D5CDD505-2E9C-101B-9397-08002B2CF9AE}" pid="56" name="UALocComments">
    <vt:lpwstr/>
  </property>
  <property fmtid="{D5CDD505-2E9C-101B-9397-08002B2CF9AE}" pid="57" name="UALocRecommendation">
    <vt:lpwstr>Localize</vt:lpwstr>
  </property>
  <property fmtid="{D5CDD505-2E9C-101B-9397-08002B2CF9AE}" pid="58" name="LastModifiedDateTime">
    <vt:lpwstr/>
  </property>
  <property fmtid="{D5CDD505-2E9C-101B-9397-08002B2CF9AE}" pid="59" name="LegacyData">
    <vt:lpwstr/>
  </property>
  <property fmtid="{D5CDD505-2E9C-101B-9397-08002B2CF9AE}" pid="60" name="LocManualTestRequired">
    <vt:lpwstr>0</vt:lpwstr>
  </property>
  <property fmtid="{D5CDD505-2E9C-101B-9397-08002B2CF9AE}" pid="61" name="LocMarketGroupTiers2">
    <vt:lpwstr/>
  </property>
  <property fmtid="{D5CDD505-2E9C-101B-9397-08002B2CF9AE}" pid="62" name="ClipArtFilename">
    <vt:lpwstr/>
  </property>
  <property fmtid="{D5CDD505-2E9C-101B-9397-08002B2CF9AE}" pid="63" name="TPApplication">
    <vt:lpwstr/>
  </property>
  <property fmtid="{D5CDD505-2E9C-101B-9397-08002B2CF9AE}" pid="64" name="CSXHash">
    <vt:lpwstr/>
  </property>
  <property fmtid="{D5CDD505-2E9C-101B-9397-08002B2CF9AE}" pid="65" name="DirectSourceMarket">
    <vt:lpwstr/>
  </property>
  <property fmtid="{D5CDD505-2E9C-101B-9397-08002B2CF9AE}" pid="66" name="PrimaryImageGen">
    <vt:lpwstr>1</vt:lpwstr>
  </property>
  <property fmtid="{D5CDD505-2E9C-101B-9397-08002B2CF9AE}" pid="67" name="PlannedPubDate">
    <vt:lpwstr/>
  </property>
  <property fmtid="{D5CDD505-2E9C-101B-9397-08002B2CF9AE}" pid="68" name="CSXSubmissionMarket">
    <vt:lpwstr/>
  </property>
  <property fmtid="{D5CDD505-2E9C-101B-9397-08002B2CF9AE}" pid="69" name="Downloads">
    <vt:lpwstr>0</vt:lpwstr>
  </property>
  <property fmtid="{D5CDD505-2E9C-101B-9397-08002B2CF9AE}" pid="70" name="ArtSampleDocs">
    <vt:lpwstr/>
  </property>
  <property fmtid="{D5CDD505-2E9C-101B-9397-08002B2CF9AE}" pid="71" name="TrustLevel">
    <vt:lpwstr>1 Microsoft Managed Content</vt:lpwstr>
  </property>
  <property fmtid="{D5CDD505-2E9C-101B-9397-08002B2CF9AE}" pid="72" name="BlockPublish">
    <vt:lpwstr>0</vt:lpwstr>
  </property>
  <property fmtid="{D5CDD505-2E9C-101B-9397-08002B2CF9AE}" pid="73" name="TPLaunchHelpLinkType">
    <vt:lpwstr>Template</vt:lpwstr>
  </property>
  <property fmtid="{D5CDD505-2E9C-101B-9397-08002B2CF9AE}" pid="74" name="LocalizationTagsTaxHTField0">
    <vt:lpwstr/>
  </property>
  <property fmtid="{D5CDD505-2E9C-101B-9397-08002B2CF9AE}" pid="75" name="BusinessGroup">
    <vt:lpwstr/>
  </property>
  <property fmtid="{D5CDD505-2E9C-101B-9397-08002B2CF9AE}" pid="76" name="Providers">
    <vt:lpwstr/>
  </property>
  <property fmtid="{D5CDD505-2E9C-101B-9397-08002B2CF9AE}" pid="77" name="TemplateTemplateType">
    <vt:lpwstr>Word Document Template</vt:lpwstr>
  </property>
  <property fmtid="{D5CDD505-2E9C-101B-9397-08002B2CF9AE}" pid="78" name="TimesCloned">
    <vt:lpwstr/>
  </property>
  <property fmtid="{D5CDD505-2E9C-101B-9397-08002B2CF9AE}" pid="79" name="TPAppVersion">
    <vt:lpwstr/>
  </property>
  <property fmtid="{D5CDD505-2E9C-101B-9397-08002B2CF9AE}" pid="80" name="VoteCount">
    <vt:lpwstr/>
  </property>
  <property fmtid="{D5CDD505-2E9C-101B-9397-08002B2CF9AE}" pid="81" name="AverageRating">
    <vt:lpwstr/>
  </property>
  <property fmtid="{D5CDD505-2E9C-101B-9397-08002B2CF9AE}" pid="82" name="FeatureTagsTaxHTField0">
    <vt:lpwstr/>
  </property>
  <property fmtid="{D5CDD505-2E9C-101B-9397-08002B2CF9AE}" pid="83" name="Provider">
    <vt:lpwstr/>
  </property>
  <property fmtid="{D5CDD505-2E9C-101B-9397-08002B2CF9AE}" pid="84" name="UACurrentWords">
    <vt:lpwstr/>
  </property>
  <property fmtid="{D5CDD505-2E9C-101B-9397-08002B2CF9AE}" pid="85" name="AssetId">
    <vt:lpwstr>TP103988552</vt:lpwstr>
  </property>
  <property fmtid="{D5CDD505-2E9C-101B-9397-08002B2CF9AE}" pid="86" name="TPClientViewer">
    <vt:lpwstr/>
  </property>
  <property fmtid="{D5CDD505-2E9C-101B-9397-08002B2CF9AE}" pid="87" name="DSATActionTaken">
    <vt:lpwstr/>
  </property>
  <property fmtid="{D5CDD505-2E9C-101B-9397-08002B2CF9AE}" pid="88" name="APEditor">
    <vt:lpwstr/>
  </property>
  <property fmtid="{D5CDD505-2E9C-101B-9397-08002B2CF9AE}" pid="89" name="TPInstallLocation">
    <vt:lpwstr/>
  </property>
  <property fmtid="{D5CDD505-2E9C-101B-9397-08002B2CF9AE}" pid="90" name="OOCacheId">
    <vt:lpwstr/>
  </property>
  <property fmtid="{D5CDD505-2E9C-101B-9397-08002B2CF9AE}" pid="91" name="IsDeleted">
    <vt:lpwstr>0</vt:lpwstr>
  </property>
  <property fmtid="{D5CDD505-2E9C-101B-9397-08002B2CF9AE}" pid="92" name="PublishTargets">
    <vt:lpwstr>OfficeOnlineVNext</vt:lpwstr>
  </property>
  <property fmtid="{D5CDD505-2E9C-101B-9397-08002B2CF9AE}" pid="93" name="ApprovalLog">
    <vt:lpwstr/>
  </property>
  <property fmtid="{D5CDD505-2E9C-101B-9397-08002B2CF9AE}" pid="94" name="BugNumber">
    <vt:lpwstr/>
  </property>
  <property fmtid="{D5CDD505-2E9C-101B-9397-08002B2CF9AE}" pid="95" name="CrawlForDependencies">
    <vt:lpwstr>0</vt:lpwstr>
  </property>
  <property fmtid="{D5CDD505-2E9C-101B-9397-08002B2CF9AE}" pid="96" name="InternalTagsTaxHTField0">
    <vt:lpwstr/>
  </property>
  <property fmtid="{D5CDD505-2E9C-101B-9397-08002B2CF9AE}" pid="97" name="LastHandOff">
    <vt:lpwstr/>
  </property>
  <property fmtid="{D5CDD505-2E9C-101B-9397-08002B2CF9AE}" pid="98" name="Milestone">
    <vt:lpwstr/>
  </property>
  <property fmtid="{D5CDD505-2E9C-101B-9397-08002B2CF9AE}" pid="99" name="OriginalRelease">
    <vt:lpwstr>15</vt:lpwstr>
  </property>
  <property fmtid="{D5CDD505-2E9C-101B-9397-08002B2CF9AE}" pid="100" name="RecommendationsModifier">
    <vt:lpwstr/>
  </property>
  <property fmtid="{D5CDD505-2E9C-101B-9397-08002B2CF9AE}" pid="101" name="ScenarioTagsTaxHTField0">
    <vt:lpwstr/>
  </property>
  <property fmtid="{D5CDD505-2E9C-101B-9397-08002B2CF9AE}" pid="102" name="UANotes">
    <vt:lpwstr/>
  </property>
</Properties>
</file>